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F6B" w:rsidRDefault="00180F6B" w:rsidP="009E0F7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МИНИСТЕРСТВО ОБРАЗОВАНИЯ РЕСПУБЛИКИ БАШКОРТОСТАН</w:t>
      </w:r>
    </w:p>
    <w:p w:rsidR="00180F6B" w:rsidRDefault="00180F6B" w:rsidP="009E0F7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180F6B" w:rsidRDefault="00180F6B" w:rsidP="009E0F7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ПРИКАЗ</w:t>
      </w:r>
    </w:p>
    <w:p w:rsidR="00180F6B" w:rsidRDefault="00180F6B" w:rsidP="009E0F7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от 7 апреля 2015 г. N 711</w:t>
      </w:r>
    </w:p>
    <w:p w:rsidR="00180F6B" w:rsidRDefault="00180F6B" w:rsidP="009E0F7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180F6B" w:rsidRDefault="00180F6B" w:rsidP="009E0F7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ОБ УСЛОВИЯХ ОСУЩЕСТВЛЕНИЯ ВСЕСТОРОННЕГО АНАЛИЗА</w:t>
      </w:r>
    </w:p>
    <w:p w:rsidR="00180F6B" w:rsidRDefault="00180F6B" w:rsidP="009E0F7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ПРОФЕССИОНАЛЬНОЙ ДЕЯТЕЛЬНОСТИ ПЕДАГОГИЧЕСКИХ РАБОТНИКОВ С</w:t>
      </w:r>
    </w:p>
    <w:p w:rsidR="00180F6B" w:rsidRDefault="00180F6B" w:rsidP="009E0F7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ЦЕЛЬЮ ИХ АТТЕСТАЦИИ НА УСТАНОВЛЕНИЕ ПЕРВОЙ ИЛИ ВЫСШЕЙ</w:t>
      </w:r>
    </w:p>
    <w:p w:rsidR="00180F6B" w:rsidRDefault="00180F6B" w:rsidP="009E0F7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КВАЛИФИКАЦИОННОЙ КАТЕГОРИИ</w:t>
      </w:r>
    </w:p>
    <w:p w:rsidR="00180F6B" w:rsidRDefault="00180F6B" w:rsidP="009E0F71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соответствии с </w:t>
      </w:r>
      <w:hyperlink r:id="rId4" w:history="1">
        <w:r>
          <w:rPr>
            <w:rStyle w:val="Hyperlink"/>
            <w:sz w:val="28"/>
            <w:szCs w:val="28"/>
            <w:u w:val="none"/>
            <w:lang w:eastAsia="en-US"/>
          </w:rPr>
          <w:t>пунктом 26</w:t>
        </w:r>
      </w:hyperlink>
      <w:r>
        <w:rPr>
          <w:sz w:val="28"/>
          <w:szCs w:val="28"/>
          <w:lang w:eastAsia="en-US"/>
        </w:rPr>
        <w:t xml:space="preserve">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образования и науки Российской Федерации от 7 апреля 2014 года N 276 "Об утверждении порядка проведения аттестации педагогических работников организаций, осуществляющих образовательную деятельность", приказываю:</w:t>
      </w: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Утвердить прилагаемые </w:t>
      </w:r>
      <w:hyperlink r:id="rId5" w:anchor="Par31" w:history="1">
        <w:r>
          <w:rPr>
            <w:rStyle w:val="Hyperlink"/>
            <w:sz w:val="28"/>
            <w:szCs w:val="28"/>
            <w:u w:val="none"/>
            <w:lang w:eastAsia="en-US"/>
          </w:rPr>
          <w:t>условия</w:t>
        </w:r>
      </w:hyperlink>
      <w:r>
        <w:rPr>
          <w:sz w:val="28"/>
          <w:szCs w:val="28"/>
          <w:lang w:eastAsia="en-US"/>
        </w:rPr>
        <w:t xml:space="preserve"> осуществления всестороннего анализа профессиональной деятельности педагогических работников с целью их аттестации на установление первой или высшей квалификационной категории.</w:t>
      </w: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Признать утратившим силу </w:t>
      </w:r>
      <w:hyperlink r:id="rId6" w:history="1">
        <w:r>
          <w:rPr>
            <w:rStyle w:val="Hyperlink"/>
            <w:sz w:val="28"/>
            <w:szCs w:val="28"/>
            <w:u w:val="none"/>
            <w:lang w:eastAsia="en-US"/>
          </w:rPr>
          <w:t>Приказ</w:t>
        </w:r>
      </w:hyperlink>
      <w:r>
        <w:rPr>
          <w:sz w:val="28"/>
          <w:szCs w:val="28"/>
          <w:lang w:eastAsia="en-US"/>
        </w:rPr>
        <w:t xml:space="preserve"> Министерства образования Республики Башкортостан от 16 февраля 2011 года N 196 "Об утверждении Положения о Комиссии по аттестации педагогических работников государственных и муниципальных образовательных учреждений Республики Башкортостан, Положения об экспертных группах по экспертизе профессиональной деятельности педагогических работников государственных и муниципальных образовательных учреждений Республики Башкортостан, Положения о формах и процедурах проведения аттестации педагогических работников государственных и муниципальных образовательных учреждений Республики Башкортостан".</w:t>
      </w: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 Контроль за исполнением настоящего Приказа возложить на первого заместителя министра Хажина А.В.</w:t>
      </w:r>
    </w:p>
    <w:p w:rsidR="00180F6B" w:rsidRDefault="00180F6B" w:rsidP="009E0F71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:rsidR="00180F6B" w:rsidRDefault="00180F6B" w:rsidP="009E0F71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Министр</w:t>
      </w:r>
    </w:p>
    <w:p w:rsidR="00180F6B" w:rsidRDefault="00180F6B" w:rsidP="009E0F71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А.С.ГАЯЗОВ</w:t>
      </w:r>
    </w:p>
    <w:p w:rsidR="00180F6B" w:rsidRDefault="00180F6B" w:rsidP="009E0F71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:rsidR="00180F6B" w:rsidRDefault="00180F6B" w:rsidP="009E0F71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:rsidR="00180F6B" w:rsidRDefault="00180F6B" w:rsidP="009E0F71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:rsidR="00180F6B" w:rsidRDefault="00180F6B" w:rsidP="009E0F71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:rsidR="00180F6B" w:rsidRDefault="00180F6B" w:rsidP="009E0F71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:rsidR="00180F6B" w:rsidRDefault="00180F6B" w:rsidP="009E0F71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:rsidR="00180F6B" w:rsidRDefault="00180F6B" w:rsidP="009E0F71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:rsidR="00180F6B" w:rsidRDefault="00180F6B" w:rsidP="009E0F71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Утверждены</w:t>
      </w:r>
    </w:p>
    <w:p w:rsidR="00180F6B" w:rsidRDefault="00180F6B" w:rsidP="009E0F71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Приказом Министерства образования</w:t>
      </w:r>
    </w:p>
    <w:p w:rsidR="00180F6B" w:rsidRDefault="00180F6B" w:rsidP="009E0F71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Республики Башкортостан</w:t>
      </w:r>
    </w:p>
    <w:p w:rsidR="00180F6B" w:rsidRDefault="00180F6B" w:rsidP="009E0F71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 7 апреля 2015 г. N 711</w:t>
      </w:r>
    </w:p>
    <w:p w:rsidR="00180F6B" w:rsidRDefault="00180F6B" w:rsidP="009E0F71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:rsidR="00180F6B" w:rsidRDefault="00180F6B" w:rsidP="009E0F7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bookmarkStart w:id="0" w:name="Par31"/>
      <w:bookmarkEnd w:id="0"/>
      <w:r>
        <w:rPr>
          <w:b/>
          <w:bCs/>
          <w:sz w:val="28"/>
          <w:szCs w:val="28"/>
          <w:lang w:eastAsia="en-US"/>
        </w:rPr>
        <w:t>УСЛОВИЯ</w:t>
      </w:r>
    </w:p>
    <w:p w:rsidR="00180F6B" w:rsidRDefault="00180F6B" w:rsidP="009E0F7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ОСУЩЕСТВЛЕНИЯ ВСЕСТОРОННЕГО АНАЛИЗА ПРОФЕССИОНАЛЬНОЙ</w:t>
      </w:r>
    </w:p>
    <w:p w:rsidR="00180F6B" w:rsidRDefault="00180F6B" w:rsidP="009E0F7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ДЕЯТЕЛЬНОСТИ ПЕДАГОГИЧЕСКИХ РАБОТНИКОВ С ЦЕЛЬЮ ИХ</w:t>
      </w:r>
    </w:p>
    <w:p w:rsidR="00180F6B" w:rsidRDefault="00180F6B" w:rsidP="009E0F7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АТТЕСТАЦИИ НА УСТАНОВЛЕНИЕ ПЕРВОЙ ИЛИ ВЫСШЕЙ</w:t>
      </w:r>
    </w:p>
    <w:p w:rsidR="00180F6B" w:rsidRDefault="00180F6B" w:rsidP="009E0F7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КВАЛИФИКАЦИОННОЙ КАТЕГОРИИ</w:t>
      </w:r>
    </w:p>
    <w:p w:rsidR="00180F6B" w:rsidRDefault="00180F6B" w:rsidP="009E0F71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 Всесторонний анализ профессиональной деятельности осуществляется в отношении педагогических работников организаций, осуществляющих образовательную деятельность и находящихся в ведении Республики Башкортостан, педагогических работников муниципальных и частных организаций, осуществляющих образовательную деятельность на территории Республики Башкортостан, с целью их аттестации на установление квалификационной категории (первой или высшей) и является составляющей частью процедуры аттестации.</w:t>
      </w: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 Для осуществления всестороннего анализа профессиональной деятельности педагогических работников привлекаются специалисты из числа квалифицированных педагогических работников, руководящих работников образовательных организаций, руководителей методических объединений педагогов, методистов, специалистов органов местного самоуправления муниципальных районов и городских округов Республики Башкортостан, осуществляющих управление в сфере образования, работников организаций дополнительного профессионального образования.</w:t>
      </w: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 Специалисты привлекаются к работе на добровольной, безвозмездной основе.</w:t>
      </w: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 Из числа специалистов формируются экспертные группы по должностям педагогических работников, преподаваемым предметам, образовательным областям, направлению деятельности в количестве не менее трех человек, включая руководителя экспертной группы, на основании представлений органов местного самоуправления муниципальных районов и городских округов Республики Башкортостан, осуществляющих управление в сфере образования, руководителей общеобразовательных организаций, профессиональных образовательных организаций и организаций дополнительного профессионального образования для осуществления всестороннего анализа профессиональной деятельности педагогических работников.</w:t>
      </w: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5. Задачами экспертных групп являются:</w:t>
      </w: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всесторонний анализ профессиональной деятельности педагогических работников;</w:t>
      </w: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подготовка заключения по результатам всестороннего анализа профессиональной деятельности педагогических работников.</w:t>
      </w: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6. Основными принципами деятельности экспертных групп являются открытость, коллегиальность, системность и целостность всестороннего анализа профессиональной деятельности педагогических работников, обеспечивающих объективное, корректное, доброжелательное отношение к ним, недопустимость дискриминации при проведении аттестации.</w:t>
      </w: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7. Координацию и контроль деятельности экспертных групп осуществляет аттестационная комиссия для проведения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Башкортостан, педагогических работников муниципальных и частных организаций, осуществляющих образовательную деятельность (далее - Аттестационная комиссия).</w:t>
      </w: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8. Состав экспертных групп формируется таким образом, чтобы была исключена возможность конфликта интересов, который мог бы повлиять на принимаемые решения.</w:t>
      </w: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9. В состав экспертной группы входят руководитель и члены экспертной группы.</w:t>
      </w: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10. Руководитель экспертной группы:</w:t>
      </w: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участвует во всестороннем анализе профессиональной деятельности педагогических работников в качестве члена экспертной группы;</w:t>
      </w: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планирует и координирует деятельность членов экспертной группы;</w:t>
      </w: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организует взаимодействие с Аттестационной комиссией;</w:t>
      </w: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несет ответственность за качество и объективность заключений по результатам всестороннего анализа профессиональной деятельности педагогических работников;</w:t>
      </w: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подписывает заключение по результатам всестороннего анализа профессиональной деятельности педагогических работников.</w:t>
      </w: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Члены экспертных групп:</w:t>
      </w: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проводят всесторонний анализ профессиональной деятельности педагогических работников;</w:t>
      </w: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подписывают заключения по результатам всестороннего анализа профессиональной деятельности педагогических работников.</w:t>
      </w: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11. Предметом всестороннего анализа профессиональной деятельности педагогических работников является портфолио профессиональных достижений при аттестации с целью установления первой или высшей квалификационной категории.</w:t>
      </w: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Требования к содержанию портфолио профессиональных достижений педагогических работников утверждаются приказом Министерства образования Республики Башкортостан.</w:t>
      </w: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12. По результатам всестороннего анализа профессиональной деятельности педагогического работника оформляется заключение экспертной группы.</w:t>
      </w: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Заключение подписывается руководителем и членами экспертной группы.</w:t>
      </w:r>
    </w:p>
    <w:p w:rsidR="00180F6B" w:rsidRDefault="00180F6B" w:rsidP="009E0F7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13. Экспертная группа знакомит аттестуемого педагогического работника с содержанием заключения под роспись и представляет заключение в Аттестационную комиссию не позднее, чем за 10 дней до заседания Аттестационной комиссии.</w:t>
      </w:r>
    </w:p>
    <w:p w:rsidR="00180F6B" w:rsidRDefault="00180F6B">
      <w:bookmarkStart w:id="1" w:name="_GoBack"/>
      <w:bookmarkEnd w:id="1"/>
    </w:p>
    <w:sectPr w:rsidR="00180F6B" w:rsidSect="00AA6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7AFE"/>
    <w:rsid w:val="00155AF7"/>
    <w:rsid w:val="00180F6B"/>
    <w:rsid w:val="002A7AFE"/>
    <w:rsid w:val="008674DE"/>
    <w:rsid w:val="009E0F71"/>
    <w:rsid w:val="00AA6CC2"/>
    <w:rsid w:val="00F93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F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9E0F7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03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EE81A53D8F54FD472CD0FDDC93D0E0007A6BA72BF04DACFC3EED6119FB1AD74VFgAL" TargetMode="External"/><Relationship Id="rId5" Type="http://schemas.openxmlformats.org/officeDocument/2006/relationships/hyperlink" Target="file:///C:\Users\My%20Name\Downloads\prikaz_mo_rb_no711_-_vsestoronniy_analiz.docx" TargetMode="External"/><Relationship Id="rId4" Type="http://schemas.openxmlformats.org/officeDocument/2006/relationships/hyperlink" Target="consultantplus://offline/ref=1EE81A53D8F54FD472CD11D0DF51510906ABE779BF0BD89C9CB18D4CC8B8A723BD22D06F90B34B61V4g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1022</Words>
  <Characters>5827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БАШКОРТОСТАН</dc:title>
  <dc:subject/>
  <dc:creator>My Name</dc:creator>
  <cp:keywords/>
  <dc:description/>
  <cp:lastModifiedBy>САДИК</cp:lastModifiedBy>
  <cp:revision>2</cp:revision>
  <dcterms:created xsi:type="dcterms:W3CDTF">2015-11-12T07:59:00Z</dcterms:created>
  <dcterms:modified xsi:type="dcterms:W3CDTF">2015-11-12T07:59:00Z</dcterms:modified>
</cp:coreProperties>
</file>